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E5F" w:rsidRPr="00DE028F" w:rsidRDefault="00DE028F" w:rsidP="006C2E5F">
      <w:pPr>
        <w:rPr>
          <w:b/>
          <w:color w:val="BF8F00" w:themeColor="accent4" w:themeShade="BF"/>
          <w:sz w:val="24"/>
        </w:rPr>
      </w:pPr>
      <w:r w:rsidRPr="00DE028F">
        <w:rPr>
          <w:noProof/>
          <w:color w:val="BF8F00" w:themeColor="accent4" w:themeShade="BF"/>
          <w:sz w:val="28"/>
          <w:szCs w:val="28"/>
          <w:lang w:eastAsia="da-DK"/>
        </w:rPr>
        <w:drawing>
          <wp:anchor distT="0" distB="0" distL="114300" distR="114300" simplePos="0" relativeHeight="251662336" behindDoc="0" locked="0" layoutInCell="1" allowOverlap="1" wp14:anchorId="065BD233" wp14:editId="0B9BAAFF">
            <wp:simplePos x="0" y="0"/>
            <wp:positionH relativeFrom="column">
              <wp:posOffset>3810</wp:posOffset>
            </wp:positionH>
            <wp:positionV relativeFrom="paragraph">
              <wp:posOffset>0</wp:posOffset>
            </wp:positionV>
            <wp:extent cx="646430" cy="646430"/>
            <wp:effectExtent l="0" t="0" r="1270" b="127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reflection endPos="0" dist="50800" dir="5400000" sy="-100000" algn="bl" rotWithShape="0"/>
                    </a:effectLst>
                  </pic:spPr>
                </pic:pic>
              </a:graphicData>
            </a:graphic>
          </wp:anchor>
        </w:drawing>
      </w:r>
      <w:r w:rsidR="006C2E5F" w:rsidRPr="00DE028F">
        <w:rPr>
          <w:b/>
          <w:color w:val="BF8F00" w:themeColor="accent4" w:themeShade="BF"/>
          <w:sz w:val="24"/>
        </w:rPr>
        <w:t xml:space="preserve">Fakta om </w:t>
      </w:r>
      <w:r>
        <w:rPr>
          <w:b/>
          <w:color w:val="BF8F00" w:themeColor="accent4" w:themeShade="BF"/>
          <w:sz w:val="24"/>
        </w:rPr>
        <w:t>pap</w:t>
      </w:r>
    </w:p>
    <w:p w:rsidR="006C2E5F" w:rsidRDefault="006C2E5F" w:rsidP="006C2E5F">
      <w:pPr>
        <w:rPr>
          <w:b/>
        </w:rPr>
      </w:pPr>
      <w:r>
        <w:rPr>
          <w:b/>
        </w:rPr>
        <w:t xml:space="preserve">Hvorfor skal I sortere </w:t>
      </w:r>
      <w:r w:rsidR="00DE028F">
        <w:rPr>
          <w:b/>
        </w:rPr>
        <w:t>pap</w:t>
      </w:r>
      <w:r>
        <w:rPr>
          <w:b/>
        </w:rPr>
        <w:t xml:space="preserve"> i kommunale institutioner og ejendomme?</w:t>
      </w:r>
    </w:p>
    <w:p w:rsidR="006C2E5F" w:rsidRDefault="006C2E5F" w:rsidP="006C2E5F">
      <w:pPr>
        <w:rPr>
          <w:b/>
        </w:rPr>
      </w:pPr>
    </w:p>
    <w:p w:rsidR="006C2E5F" w:rsidRDefault="006C2E5F" w:rsidP="006C2E5F">
      <w:r>
        <w:t>Kommunale institutioner og ejendomme indgår i visionen om at blive en grønnere arbejdsplads, hvilket også betyder at al</w:t>
      </w:r>
      <w:r w:rsidR="00A73772">
        <w:t xml:space="preserve">le skoler og institutioner er </w:t>
      </w:r>
      <w:r>
        <w:t xml:space="preserve">lovmæssigt forpligtet til at sortere affald. Når vi skal understøtte bæredygtige affaldskredsløb, er genanvendelse en </w:t>
      </w:r>
      <w:r w:rsidR="00E74FE8">
        <w:t xml:space="preserve">vigtig </w:t>
      </w:r>
      <w:r>
        <w:t>grundsten.</w:t>
      </w:r>
    </w:p>
    <w:p w:rsidR="006C2E5F" w:rsidRDefault="006C2E5F" w:rsidP="006C2E5F"/>
    <w:p w:rsidR="006C2E5F" w:rsidRDefault="006C2E5F" w:rsidP="006C2E5F">
      <w:r>
        <w:t xml:space="preserve">Når </w:t>
      </w:r>
      <w:r w:rsidR="00E74FE8">
        <w:t>pap</w:t>
      </w:r>
      <w:r>
        <w:t xml:space="preserve"> indgår i et cirkulært affaldskredsløb, kan det genanvendes igen og igen. Rent </w:t>
      </w:r>
      <w:r w:rsidR="00E74FE8">
        <w:t>pap</w:t>
      </w:r>
      <w:r>
        <w:t xml:space="preserve"> er nemt at genanvende og </w:t>
      </w:r>
      <w:r w:rsidR="00C67E14">
        <w:t>ved at genanvende sparer vi træ og</w:t>
      </w:r>
      <w:r w:rsidR="00617685">
        <w:t xml:space="preserve"> vand</w:t>
      </w:r>
      <w:r>
        <w:t xml:space="preserve">, der bruges i produktionen af </w:t>
      </w:r>
      <w:r w:rsidR="00C67E14">
        <w:t>nye papemballager</w:t>
      </w:r>
      <w:r>
        <w:t>.</w:t>
      </w:r>
    </w:p>
    <w:p w:rsidR="00A73772" w:rsidRPr="00A73772" w:rsidRDefault="00A73772" w:rsidP="006C2E5F"/>
    <w:p w:rsidR="005F415E" w:rsidRDefault="006C2E5F" w:rsidP="006C2E5F">
      <w:pPr>
        <w:rPr>
          <w:b/>
        </w:rPr>
      </w:pPr>
      <w:r>
        <w:rPr>
          <w:b/>
        </w:rPr>
        <w:t xml:space="preserve">Hvordan sorterer I </w:t>
      </w:r>
      <w:r w:rsidR="00DE028F">
        <w:rPr>
          <w:b/>
        </w:rPr>
        <w:t>pap</w:t>
      </w:r>
      <w:r>
        <w:rPr>
          <w:b/>
        </w:rPr>
        <w:t>?</w:t>
      </w:r>
    </w:p>
    <w:tbl>
      <w:tblPr>
        <w:tblStyle w:val="Tabel-Gitter"/>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4112"/>
      </w:tblGrid>
      <w:tr w:rsidR="00A73772" w:rsidTr="00C67E14">
        <w:tc>
          <w:tcPr>
            <w:tcW w:w="3821" w:type="dxa"/>
          </w:tcPr>
          <w:p w:rsidR="00A73772" w:rsidRDefault="00A73772" w:rsidP="006C2E5F">
            <w:pPr>
              <w:rPr>
                <w:b/>
              </w:rPr>
            </w:pPr>
            <w:r>
              <w:rPr>
                <w:b/>
              </w:rPr>
              <w:t>Genanvendeligt papir er:</w:t>
            </w:r>
          </w:p>
        </w:tc>
        <w:tc>
          <w:tcPr>
            <w:tcW w:w="4112" w:type="dxa"/>
          </w:tcPr>
          <w:p w:rsidR="00A73772" w:rsidRDefault="00A73772" w:rsidP="00DE028F">
            <w:pPr>
              <w:rPr>
                <w:b/>
              </w:rPr>
            </w:pPr>
            <w:r>
              <w:rPr>
                <w:b/>
              </w:rPr>
              <w:t xml:space="preserve">Genanvendeligt </w:t>
            </w:r>
            <w:r w:rsidR="00DE028F">
              <w:rPr>
                <w:b/>
              </w:rPr>
              <w:t>pap</w:t>
            </w:r>
            <w:r>
              <w:rPr>
                <w:b/>
              </w:rPr>
              <w:t xml:space="preserve"> er ikke:</w:t>
            </w:r>
          </w:p>
        </w:tc>
      </w:tr>
      <w:tr w:rsidR="00A73772" w:rsidRPr="00A73772" w:rsidTr="00C67E14">
        <w:tc>
          <w:tcPr>
            <w:tcW w:w="3821" w:type="dxa"/>
          </w:tcPr>
          <w:p w:rsidR="00A73772" w:rsidRPr="00A73772" w:rsidRDefault="00E74FE8" w:rsidP="00E74FE8">
            <w:pPr>
              <w:pStyle w:val="Listeafsnit"/>
              <w:numPr>
                <w:ilvl w:val="0"/>
                <w:numId w:val="2"/>
              </w:numPr>
              <w:ind w:left="171" w:hanging="142"/>
            </w:pPr>
            <w:r>
              <w:t>Bølgepap</w:t>
            </w:r>
          </w:p>
        </w:tc>
        <w:tc>
          <w:tcPr>
            <w:tcW w:w="4112" w:type="dxa"/>
          </w:tcPr>
          <w:p w:rsidR="00A73772" w:rsidRPr="00A73772" w:rsidRDefault="00A73772" w:rsidP="00A73772">
            <w:pPr>
              <w:pStyle w:val="Listeafsnit"/>
              <w:numPr>
                <w:ilvl w:val="0"/>
                <w:numId w:val="2"/>
              </w:numPr>
              <w:ind w:left="171" w:hanging="142"/>
            </w:pPr>
            <w:r w:rsidRPr="00A73772">
              <w:t>Gavepapir</w:t>
            </w:r>
          </w:p>
        </w:tc>
      </w:tr>
      <w:tr w:rsidR="00A73772" w:rsidRPr="00A73772" w:rsidTr="00C67E14">
        <w:tc>
          <w:tcPr>
            <w:tcW w:w="3821" w:type="dxa"/>
          </w:tcPr>
          <w:p w:rsidR="00A73772" w:rsidRPr="00A73772" w:rsidRDefault="00E74FE8" w:rsidP="00E74FE8">
            <w:pPr>
              <w:pStyle w:val="Listeafsnit"/>
              <w:numPr>
                <w:ilvl w:val="0"/>
                <w:numId w:val="2"/>
              </w:numPr>
              <w:ind w:left="171" w:hanging="142"/>
            </w:pPr>
            <w:r>
              <w:t>Karton</w:t>
            </w:r>
          </w:p>
        </w:tc>
        <w:tc>
          <w:tcPr>
            <w:tcW w:w="4112" w:type="dxa"/>
          </w:tcPr>
          <w:p w:rsidR="00A73772" w:rsidRPr="00A73772" w:rsidRDefault="00A73772" w:rsidP="00A73772">
            <w:pPr>
              <w:pStyle w:val="Listeafsnit"/>
              <w:numPr>
                <w:ilvl w:val="0"/>
                <w:numId w:val="2"/>
              </w:numPr>
              <w:ind w:left="171" w:hanging="142"/>
            </w:pPr>
            <w:r w:rsidRPr="00A73772">
              <w:t>Bøger – hverken blød eller hardback</w:t>
            </w:r>
          </w:p>
        </w:tc>
      </w:tr>
      <w:tr w:rsidR="00A73772" w:rsidRPr="00A73772" w:rsidTr="00C67E14">
        <w:tc>
          <w:tcPr>
            <w:tcW w:w="3821" w:type="dxa"/>
          </w:tcPr>
          <w:p w:rsidR="00A73772" w:rsidRPr="00A73772" w:rsidRDefault="00E74FE8" w:rsidP="00E74FE8">
            <w:pPr>
              <w:pStyle w:val="Listeafsnit"/>
              <w:numPr>
                <w:ilvl w:val="0"/>
                <w:numId w:val="2"/>
              </w:numPr>
              <w:ind w:left="171" w:hanging="142"/>
            </w:pPr>
            <w:r>
              <w:t>Kartonenmballage</w:t>
            </w:r>
          </w:p>
        </w:tc>
        <w:tc>
          <w:tcPr>
            <w:tcW w:w="4112" w:type="dxa"/>
          </w:tcPr>
          <w:p w:rsidR="00A73772" w:rsidRPr="00A73772" w:rsidRDefault="00E74FE8" w:rsidP="00E74FE8">
            <w:pPr>
              <w:pStyle w:val="Listeafsnit"/>
              <w:numPr>
                <w:ilvl w:val="0"/>
                <w:numId w:val="2"/>
              </w:numPr>
              <w:ind w:left="171" w:hanging="142"/>
            </w:pPr>
            <w:r>
              <w:t>Flamingo</w:t>
            </w:r>
          </w:p>
        </w:tc>
      </w:tr>
      <w:tr w:rsidR="00A73772" w:rsidRPr="00A73772" w:rsidTr="00C67E14">
        <w:tc>
          <w:tcPr>
            <w:tcW w:w="3821" w:type="dxa"/>
          </w:tcPr>
          <w:p w:rsidR="00A73772" w:rsidRPr="00A73772" w:rsidRDefault="00E74FE8" w:rsidP="00E74FE8">
            <w:pPr>
              <w:pStyle w:val="Listeafsnit"/>
              <w:numPr>
                <w:ilvl w:val="0"/>
                <w:numId w:val="2"/>
              </w:numPr>
              <w:ind w:left="171" w:hanging="142"/>
            </w:pPr>
            <w:r>
              <w:t>Papkasser</w:t>
            </w:r>
          </w:p>
        </w:tc>
        <w:tc>
          <w:tcPr>
            <w:tcW w:w="4112" w:type="dxa"/>
          </w:tcPr>
          <w:p w:rsidR="00A73772" w:rsidRPr="00A73772" w:rsidRDefault="00E74FE8" w:rsidP="00E74FE8">
            <w:pPr>
              <w:pStyle w:val="Listeafsnit"/>
              <w:numPr>
                <w:ilvl w:val="0"/>
                <w:numId w:val="2"/>
              </w:numPr>
              <w:ind w:left="171" w:hanging="142"/>
            </w:pPr>
            <w:r>
              <w:t>Mælke- og juicekartoner</w:t>
            </w:r>
          </w:p>
        </w:tc>
      </w:tr>
      <w:tr w:rsidR="00A73772" w:rsidRPr="00A73772" w:rsidTr="00C67E14">
        <w:tc>
          <w:tcPr>
            <w:tcW w:w="3821" w:type="dxa"/>
          </w:tcPr>
          <w:p w:rsidR="00A73772" w:rsidRPr="00A73772" w:rsidRDefault="00E74FE8" w:rsidP="00E74FE8">
            <w:pPr>
              <w:pStyle w:val="Listeafsnit"/>
              <w:numPr>
                <w:ilvl w:val="0"/>
                <w:numId w:val="2"/>
              </w:numPr>
              <w:ind w:left="171" w:hanging="142"/>
            </w:pPr>
            <w:r>
              <w:t>Paprør fra køkken- og toiletruller</w:t>
            </w:r>
          </w:p>
        </w:tc>
        <w:tc>
          <w:tcPr>
            <w:tcW w:w="4112" w:type="dxa"/>
          </w:tcPr>
          <w:p w:rsidR="00A73772" w:rsidRPr="00A73772" w:rsidRDefault="00E74FE8" w:rsidP="00E74FE8">
            <w:pPr>
              <w:pStyle w:val="Listeafsnit"/>
              <w:numPr>
                <w:ilvl w:val="0"/>
                <w:numId w:val="2"/>
              </w:numPr>
              <w:ind w:left="171" w:hanging="142"/>
            </w:pPr>
            <w:r>
              <w:t>Papkrus</w:t>
            </w:r>
          </w:p>
        </w:tc>
      </w:tr>
      <w:tr w:rsidR="00A73772" w:rsidRPr="00A73772" w:rsidTr="00C67E14">
        <w:tc>
          <w:tcPr>
            <w:tcW w:w="3821" w:type="dxa"/>
          </w:tcPr>
          <w:p w:rsidR="00E74FE8" w:rsidRPr="00A73772" w:rsidRDefault="00E74FE8" w:rsidP="00E74FE8">
            <w:pPr>
              <w:pStyle w:val="Listeafsnit"/>
              <w:numPr>
                <w:ilvl w:val="0"/>
                <w:numId w:val="2"/>
              </w:numPr>
              <w:ind w:left="171" w:hanging="142"/>
            </w:pPr>
            <w:r>
              <w:t>Æggebakker</w:t>
            </w:r>
          </w:p>
        </w:tc>
        <w:tc>
          <w:tcPr>
            <w:tcW w:w="4112" w:type="dxa"/>
          </w:tcPr>
          <w:p w:rsidR="00A73772" w:rsidRPr="00A73772" w:rsidRDefault="00E74FE8" w:rsidP="00A73772">
            <w:pPr>
              <w:pStyle w:val="Listeafsnit"/>
              <w:numPr>
                <w:ilvl w:val="0"/>
                <w:numId w:val="2"/>
              </w:numPr>
              <w:ind w:left="171" w:hanging="142"/>
            </w:pPr>
            <w:r>
              <w:t>Pizzabakker</w:t>
            </w:r>
          </w:p>
        </w:tc>
      </w:tr>
      <w:tr w:rsidR="00A73772" w:rsidRPr="00A73772" w:rsidTr="00C67E14">
        <w:tc>
          <w:tcPr>
            <w:tcW w:w="3821" w:type="dxa"/>
          </w:tcPr>
          <w:p w:rsidR="00A73772" w:rsidRPr="00A73772" w:rsidRDefault="00E74FE8" w:rsidP="00E74FE8">
            <w:pPr>
              <w:pStyle w:val="Listeafsnit"/>
              <w:numPr>
                <w:ilvl w:val="0"/>
                <w:numId w:val="2"/>
              </w:numPr>
              <w:ind w:left="171" w:hanging="142"/>
            </w:pPr>
            <w:r>
              <w:t>Skotøjsæsker</w:t>
            </w:r>
          </w:p>
        </w:tc>
        <w:tc>
          <w:tcPr>
            <w:tcW w:w="4112" w:type="dxa"/>
          </w:tcPr>
          <w:p w:rsidR="00A73772" w:rsidRDefault="00E74FE8" w:rsidP="00A73772">
            <w:pPr>
              <w:pStyle w:val="Listeafsnit"/>
              <w:numPr>
                <w:ilvl w:val="0"/>
                <w:numId w:val="2"/>
              </w:numPr>
              <w:ind w:left="171" w:hanging="142"/>
            </w:pPr>
            <w:r>
              <w:t>Pap med madrester</w:t>
            </w:r>
          </w:p>
        </w:tc>
      </w:tr>
      <w:tr w:rsidR="00A73772" w:rsidRPr="00A73772" w:rsidTr="00C67E14">
        <w:tc>
          <w:tcPr>
            <w:tcW w:w="3821" w:type="dxa"/>
          </w:tcPr>
          <w:p w:rsidR="00A73772" w:rsidRPr="00A73772" w:rsidRDefault="00A73772" w:rsidP="00A73772"/>
        </w:tc>
        <w:tc>
          <w:tcPr>
            <w:tcW w:w="4112" w:type="dxa"/>
          </w:tcPr>
          <w:p w:rsidR="00A73772" w:rsidRDefault="00E74FE8" w:rsidP="00A73772">
            <w:pPr>
              <w:pStyle w:val="Listeafsnit"/>
              <w:numPr>
                <w:ilvl w:val="0"/>
                <w:numId w:val="2"/>
              </w:numPr>
              <w:ind w:left="171" w:hanging="142"/>
            </w:pPr>
            <w:r>
              <w:t>Vådt eller snavset pap</w:t>
            </w:r>
          </w:p>
        </w:tc>
      </w:tr>
    </w:tbl>
    <w:p w:rsidR="00A73772" w:rsidRDefault="00AE5DA6" w:rsidP="006C2E5F">
      <w:pPr>
        <w:rPr>
          <w:b/>
        </w:rPr>
      </w:pPr>
      <w:r>
        <w:rPr>
          <w:b/>
          <w:noProof/>
          <w:lang w:eastAsia="da-DK"/>
        </w:rPr>
        <mc:AlternateContent>
          <mc:Choice Requires="wpg">
            <w:drawing>
              <wp:anchor distT="0" distB="0" distL="114300" distR="114300" simplePos="0" relativeHeight="251664384" behindDoc="0" locked="0" layoutInCell="1" allowOverlap="1">
                <wp:simplePos x="0" y="0"/>
                <wp:positionH relativeFrom="column">
                  <wp:posOffset>-62865</wp:posOffset>
                </wp:positionH>
                <wp:positionV relativeFrom="paragraph">
                  <wp:posOffset>201930</wp:posOffset>
                </wp:positionV>
                <wp:extent cx="6513195" cy="3457575"/>
                <wp:effectExtent l="0" t="0" r="1905" b="28575"/>
                <wp:wrapSquare wrapText="bothSides"/>
                <wp:docPr id="6" name="Gruppe 6"/>
                <wp:cNvGraphicFramePr/>
                <a:graphic xmlns:a="http://schemas.openxmlformats.org/drawingml/2006/main">
                  <a:graphicData uri="http://schemas.microsoft.com/office/word/2010/wordprocessingGroup">
                    <wpg:wgp>
                      <wpg:cNvGrpSpPr/>
                      <wpg:grpSpPr>
                        <a:xfrm>
                          <a:off x="0" y="0"/>
                          <a:ext cx="6513195" cy="3457575"/>
                          <a:chOff x="0" y="0"/>
                          <a:chExt cx="6513195" cy="3457575"/>
                        </a:xfrm>
                      </wpg:grpSpPr>
                      <wps:wsp>
                        <wps:cNvPr id="217" name="Tekstfelt 2"/>
                        <wps:cNvSpPr txBox="1">
                          <a:spLocks noChangeArrowheads="1"/>
                        </wps:cNvSpPr>
                        <wps:spPr bwMode="auto">
                          <a:xfrm>
                            <a:off x="0" y="0"/>
                            <a:ext cx="2238375" cy="3457575"/>
                          </a:xfrm>
                          <a:prstGeom prst="rect">
                            <a:avLst/>
                          </a:prstGeom>
                          <a:solidFill>
                            <a:srgbClr val="FFFFFF"/>
                          </a:solidFill>
                          <a:ln w="12700">
                            <a:solidFill>
                              <a:schemeClr val="accent4">
                                <a:lumMod val="75000"/>
                              </a:schemeClr>
                            </a:solidFill>
                            <a:miter lim="800000"/>
                            <a:headEnd/>
                            <a:tailEnd/>
                          </a:ln>
                        </wps:spPr>
                        <wps:txbx>
                          <w:txbxContent>
                            <w:p w:rsidR="00A73772" w:rsidRPr="00F2737D" w:rsidRDefault="00A73772">
                              <w:pPr>
                                <w:rPr>
                                  <w:b/>
                                  <w:color w:val="BF8F00" w:themeColor="accent4" w:themeShade="BF"/>
                                  <w:sz w:val="28"/>
                                </w:rPr>
                              </w:pPr>
                              <w:r w:rsidRPr="00F2737D">
                                <w:rPr>
                                  <w:b/>
                                  <w:color w:val="BF8F00" w:themeColor="accent4" w:themeShade="BF"/>
                                  <w:sz w:val="28"/>
                                </w:rPr>
                                <w:t>Vidste du?</w:t>
                              </w:r>
                            </w:p>
                            <w:p w:rsidR="00C67E14" w:rsidRDefault="00C67E14">
                              <w:pPr>
                                <w:rPr>
                                  <w:b/>
                                </w:rPr>
                              </w:pPr>
                              <w:r>
                                <w:rPr>
                                  <w:b/>
                                </w:rPr>
                                <w:t>Der må gerne være tape og clips i pappet.</w:t>
                              </w:r>
                              <w:r w:rsidRPr="00C67E14">
                                <w:rPr>
                                  <w:b/>
                                </w:rPr>
                                <w:t xml:space="preserve"> </w:t>
                              </w:r>
                              <w:r w:rsidR="00961321">
                                <w:rPr>
                                  <w:b/>
                                </w:rPr>
                                <w:t>K</w:t>
                              </w:r>
                              <w:r>
                                <w:rPr>
                                  <w:b/>
                                </w:rPr>
                                <w:t>listerbånd sorteres fra, og metalclips genanvendes som metal.</w:t>
                              </w:r>
                            </w:p>
                            <w:p w:rsidR="00C67E14" w:rsidRDefault="00C67E14">
                              <w:pPr>
                                <w:rPr>
                                  <w:b/>
                                </w:rPr>
                              </w:pPr>
                            </w:p>
                            <w:p w:rsidR="00C67E14" w:rsidRDefault="00C67E14">
                              <w:pPr>
                                <w:rPr>
                                  <w:b/>
                                </w:rPr>
                              </w:pPr>
                              <w:r>
                                <w:rPr>
                                  <w:b/>
                                </w:rPr>
                                <w:t>Vådt eller snavset pap og pizzabakker kan ikke genanvendes. Det skal smides ud som restaffald.</w:t>
                              </w:r>
                            </w:p>
                            <w:p w:rsidR="00C67E14" w:rsidRDefault="00C67E14">
                              <w:pPr>
                                <w:rPr>
                                  <w:b/>
                                </w:rPr>
                              </w:pPr>
                            </w:p>
                            <w:p w:rsidR="00C67E14" w:rsidRPr="00C67E14" w:rsidRDefault="00C67E14">
                              <w:pPr>
                                <w:rPr>
                                  <w:b/>
                                </w:rPr>
                              </w:pPr>
                              <w:r>
                                <w:rPr>
                                  <w:b/>
                                </w:rPr>
                                <w:t>Mælke- og juicekartoner er sammensat af forskellige materialer og skal smides ud som restaffald.</w:t>
                              </w:r>
                            </w:p>
                          </w:txbxContent>
                        </wps:txbx>
                        <wps:bodyPr rot="0" vert="horz" wrap="square" lIns="91440" tIns="45720" rIns="91440" bIns="45720" anchor="t" anchorCtr="0">
                          <a:noAutofit/>
                        </wps:bodyPr>
                      </wps:wsp>
                      <pic:pic xmlns:pic="http://schemas.openxmlformats.org/drawingml/2006/picture">
                        <pic:nvPicPr>
                          <pic:cNvPr id="3" name="Billede 3" descr="C:\Users\local_sopf\INetCache\Content.Word\Pap og karton_Sammenklappet karton og ikke.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305050" y="876300"/>
                            <a:ext cx="4208145" cy="1905635"/>
                          </a:xfrm>
                          <a:prstGeom prst="rect">
                            <a:avLst/>
                          </a:prstGeom>
                          <a:noFill/>
                          <a:ln>
                            <a:noFill/>
                          </a:ln>
                        </pic:spPr>
                      </pic:pic>
                    </wpg:wgp>
                  </a:graphicData>
                </a:graphic>
              </wp:anchor>
            </w:drawing>
          </mc:Choice>
          <mc:Fallback>
            <w:pict>
              <v:group id="Gruppe 6" o:spid="_x0000_s1026" style="position:absolute;margin-left:-4.95pt;margin-top:15.9pt;width:512.85pt;height:272.25pt;z-index:251664384" coordsize="65131,3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">
                <v:shapetype id="_x0000_t202" coordsize="21600,21600" o:spt="202" path="m,l,21600r21600,l21600,xe">
                  <v:stroke joinstyle="miter"/>
                  <v:path gradientshapeok="t" o:connecttype="rect"/>
                </v:shapetype>
                <v:shape id="Tekstfelt 2" o:spid="_x0000_s1027" type="#_x0000_t202" style="position:absolute;width:22383;height:3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hcMQA&#10;AADcAAAADwAAAGRycy9kb3ducmV2LnhtbESPzWrDMBCE74W8g9hCbo0chzTBjWxKIVDoqW7IeWNt&#10;LBNr5Viqf96+KhR6HGbmG+ZQTLYVA/W+caxgvUpAEFdON1wrOH0dn/YgfEDW2DomBTN5KPLFwwEz&#10;7Ub+pKEMtYgQ9hkqMCF0mZS+MmTRr1xHHL2r6y2GKPta6h7HCLetTJPkWVpsOC4Y7OjNUHUrv62C&#10;7W2ry2Pw86ZqzPn+MaeXtDsrtXycXl9ABJrCf/iv/a4VpOsd/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4XDEAAAA3AAAAA8AAAAAAAAAAAAAAAAAmAIAAGRycy9k&#10;b3ducmV2LnhtbFBLBQYAAAAABAAEAPUAAACJAwAAAAA=&#10;" strokecolor="#bf8f00 [2407]" strokeweight="1pt">
                  <v:textbox>
                    <w:txbxContent>
                      <w:p w:rsidR="00A73772" w:rsidRPr="00F2737D" w:rsidRDefault="00A73772">
                        <w:pPr>
                          <w:rPr>
                            <w:b/>
                            <w:color w:val="BF8F00" w:themeColor="accent4" w:themeShade="BF"/>
                            <w:sz w:val="28"/>
                          </w:rPr>
                        </w:pPr>
                        <w:r w:rsidRPr="00F2737D">
                          <w:rPr>
                            <w:b/>
                            <w:color w:val="BF8F00" w:themeColor="accent4" w:themeShade="BF"/>
                            <w:sz w:val="28"/>
                          </w:rPr>
                          <w:t>Vidste du?</w:t>
                        </w:r>
                      </w:p>
                      <w:p w:rsidR="00C67E14" w:rsidRDefault="00C67E14">
                        <w:pPr>
                          <w:rPr>
                            <w:b/>
                          </w:rPr>
                        </w:pPr>
                        <w:r>
                          <w:rPr>
                            <w:b/>
                          </w:rPr>
                          <w:t>Der må gerne være tape og clips i pappet.</w:t>
                        </w:r>
                        <w:r w:rsidRPr="00C67E14">
                          <w:rPr>
                            <w:b/>
                          </w:rPr>
                          <w:t xml:space="preserve"> </w:t>
                        </w:r>
                        <w:r w:rsidR="00961321">
                          <w:rPr>
                            <w:b/>
                          </w:rPr>
                          <w:t>K</w:t>
                        </w:r>
                        <w:r>
                          <w:rPr>
                            <w:b/>
                          </w:rPr>
                          <w:t>listerbånd sorteres fra, og metalclips genanvendes som metal.</w:t>
                        </w:r>
                      </w:p>
                      <w:p w:rsidR="00C67E14" w:rsidRDefault="00C67E14">
                        <w:pPr>
                          <w:rPr>
                            <w:b/>
                          </w:rPr>
                        </w:pPr>
                      </w:p>
                      <w:p w:rsidR="00C67E14" w:rsidRDefault="00C67E14">
                        <w:pPr>
                          <w:rPr>
                            <w:b/>
                          </w:rPr>
                        </w:pPr>
                        <w:r>
                          <w:rPr>
                            <w:b/>
                          </w:rPr>
                          <w:t>Vådt eller snavset pap og pizzabakker kan ikke genanvendes. Det skal smides ud som restaffald.</w:t>
                        </w:r>
                      </w:p>
                      <w:p w:rsidR="00C67E14" w:rsidRDefault="00C67E14">
                        <w:pPr>
                          <w:rPr>
                            <w:b/>
                          </w:rPr>
                        </w:pPr>
                      </w:p>
                      <w:p w:rsidR="00C67E14" w:rsidRPr="00C67E14" w:rsidRDefault="00C67E14">
                        <w:pPr>
                          <w:rPr>
                            <w:b/>
                          </w:rPr>
                        </w:pPr>
                        <w:r>
                          <w:rPr>
                            <w:b/>
                          </w:rPr>
                          <w:t>Mælke- og juicekartoner er sammensat af forskellige materialer og skal smides ud som restaffald.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3" o:spid="_x0000_s1028" type="#_x0000_t75" style="position:absolute;left:23050;top:8763;width:42081;height:19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UmLbDAAAA2gAAAA8AAABkcnMvZG93bnJldi54bWxEj0FrwkAUhO8F/8PyhN6ajW0JJbpKECv2&#10;0EI1eH5kn0lI9m3Irhrz67uC0OMwM98wi9VgWnGh3tWWFcyiGARxYXXNpYL88PnyAcJ5ZI2tZVJw&#10;Iwer5eRpgam2V/6ly96XIkDYpaig8r5LpXRFRQZdZDvi4J1sb9AH2ZdS93gNcNPK1zhOpMGaw0KF&#10;Ha0rKpr92SjY5s3xJ+Fv+5XJ92wzxrVuxrVSz9Mhm4PwNPj/8KO90wre4H4l3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SYtsMAAADaAAAADwAAAAAAAAAAAAAAAACf&#10;AgAAZHJzL2Rvd25yZXYueG1sUEsFBgAAAAAEAAQA9wAAAI8DAAAAAA==&#10;">
                  <v:imagedata r:id="rId9" o:title="Pap og karton_Sammenklappet karton og ikke"/>
                  <v:path arrowok="t"/>
                </v:shape>
                <w10:wrap type="square"/>
              </v:group>
            </w:pict>
          </mc:Fallback>
        </mc:AlternateContent>
      </w:r>
    </w:p>
    <w:p w:rsidR="00A73772" w:rsidRPr="00A752E5" w:rsidRDefault="00A73772" w:rsidP="006C2E5F">
      <w:pPr>
        <w:rPr>
          <w:b/>
        </w:rPr>
      </w:pPr>
      <w:r>
        <w:rPr>
          <w:b/>
        </w:rPr>
        <w:t xml:space="preserve"> </w:t>
      </w:r>
    </w:p>
    <w:p w:rsidR="00F91A4F" w:rsidRDefault="00F91A4F" w:rsidP="00A73772"/>
    <w:p w:rsidR="00B36FEE" w:rsidRPr="0066649F" w:rsidRDefault="005F415E" w:rsidP="0066649F">
      <w:pPr>
        <w:jc w:val="center"/>
        <w:rPr>
          <w:b/>
          <w:color w:val="5B9BD5" w:themeColor="accent1"/>
        </w:rPr>
      </w:pPr>
      <w:bookmarkStart w:id="0" w:name="_GoBack"/>
      <w:bookmarkEnd w:id="0"/>
      <w:r w:rsidRPr="004C684B">
        <w:rPr>
          <w:b/>
          <w:color w:val="BF8F00" w:themeColor="accent4" w:themeShade="BF"/>
          <w:sz w:val="24"/>
        </w:rPr>
        <w:lastRenderedPageBreak/>
        <w:t xml:space="preserve">Baggrundsviden om </w:t>
      </w:r>
      <w:r w:rsidR="004C684B" w:rsidRPr="004C684B">
        <w:rPr>
          <w:b/>
          <w:color w:val="BF8F00" w:themeColor="accent4" w:themeShade="BF"/>
          <w:sz w:val="24"/>
        </w:rPr>
        <w:t>pap</w:t>
      </w:r>
      <w:r w:rsidR="0066649F">
        <w:rPr>
          <w:b/>
          <w:color w:val="5B9BD5" w:themeColor="accent1"/>
          <w:sz w:val="24"/>
        </w:rPr>
        <w:br/>
      </w:r>
    </w:p>
    <w:p w:rsidR="00F91A4F" w:rsidRPr="005F415E" w:rsidRDefault="005F415E" w:rsidP="00F91A4F">
      <w:pPr>
        <w:rPr>
          <w:b/>
        </w:rPr>
      </w:pPr>
      <w:r w:rsidRPr="005F415E">
        <w:rPr>
          <w:b/>
        </w:rPr>
        <w:t xml:space="preserve">Hvad er </w:t>
      </w:r>
      <w:r w:rsidR="00A11CEE">
        <w:rPr>
          <w:b/>
        </w:rPr>
        <w:t>pap</w:t>
      </w:r>
      <w:r w:rsidRPr="005F415E">
        <w:rPr>
          <w:b/>
        </w:rPr>
        <w:t xml:space="preserve"> lavet af?</w:t>
      </w:r>
    </w:p>
    <w:p w:rsidR="00617685" w:rsidRDefault="00617685" w:rsidP="00427568">
      <w:r>
        <w:t xml:space="preserve">Pap er </w:t>
      </w:r>
      <w:r w:rsidR="00427568">
        <w:t xml:space="preserve">fremstillet træfibre fra eksempelvis grantræer eller birketræer. </w:t>
      </w:r>
      <w:r>
        <w:t>Jo flere gange pap genan</w:t>
      </w:r>
      <w:r w:rsidR="00FD0AB2">
        <w:t>vendes, jo kortere bliver træfi</w:t>
      </w:r>
      <w:r>
        <w:t>brene. Når træfibrene bliver kortere indgår de i produktionen af eksempelvis æggebakker. Fremstiller man en papkasse af 100 % genanvendte materialer, vil emballagen være blød og ikke brugbar til forsendelse af pakker.</w:t>
      </w:r>
      <w:r w:rsidRPr="00617685">
        <w:t xml:space="preserve"> </w:t>
      </w:r>
      <w:r>
        <w:t>Jo mørkere papemballagerne er, jo flere nye træfibre er der i pappet og desto stærkere er overfladen.</w:t>
      </w:r>
    </w:p>
    <w:p w:rsidR="00617685" w:rsidRDefault="00617685" w:rsidP="00427568"/>
    <w:p w:rsidR="00F91A4F" w:rsidRDefault="00427568" w:rsidP="00427568">
      <w:r>
        <w:t>Derfor</w:t>
      </w:r>
      <w:r w:rsidR="00617685">
        <w:t xml:space="preserve"> er det svært at fremstille nye papemballager såsom kasser</w:t>
      </w:r>
      <w:r>
        <w:t>, uden at fælde nye træer. Træerne transporteres til en fabrik, hvor barken pilles af. Herefter skæres træet til flis, der koges og opløses af vand og kemikalier. Ved at genanvende papiret reducerer med tiden antallet af t</w:t>
      </w:r>
      <w:r w:rsidR="00617685">
        <w:t>ræer, som vi fælder til ny pap</w:t>
      </w:r>
      <w:r>
        <w:t>produktion.</w:t>
      </w:r>
      <w:r w:rsidR="00C46F33">
        <w:t xml:space="preserve"> Vi reducerer også ressourcerne i form af vand og kemikalier.</w:t>
      </w:r>
    </w:p>
    <w:p w:rsidR="00C46F33" w:rsidRDefault="00C46F33" w:rsidP="00427568"/>
    <w:p w:rsidR="00C46F33" w:rsidRDefault="00617685" w:rsidP="00617685">
      <w:r>
        <w:t>Pap</w:t>
      </w:r>
      <w:r w:rsidR="00C46F33">
        <w:t xml:space="preserve"> bruges i mange produkter. </w:t>
      </w:r>
      <w:r w:rsidR="00155B2D">
        <w:t xml:space="preserve">Når jeres forældre køber varer på internettet, når I </w:t>
      </w:r>
      <w:proofErr w:type="spellStart"/>
      <w:r w:rsidR="00155B2D">
        <w:t>I</w:t>
      </w:r>
      <w:proofErr w:type="spellEnd"/>
      <w:r w:rsidR="00C46F33">
        <w:t xml:space="preserve"> </w:t>
      </w:r>
      <w:r>
        <w:t xml:space="preserve">bestiller </w:t>
      </w:r>
      <w:proofErr w:type="spellStart"/>
      <w:r>
        <w:t>take</w:t>
      </w:r>
      <w:proofErr w:type="spellEnd"/>
      <w:r>
        <w:t xml:space="preserve"> </w:t>
      </w:r>
      <w:proofErr w:type="spellStart"/>
      <w:r>
        <w:t>away</w:t>
      </w:r>
      <w:proofErr w:type="spellEnd"/>
      <w:r>
        <w:t xml:space="preserve"> er nogle engangsemballager lavet af pap</w:t>
      </w:r>
      <w:r w:rsidR="00155B2D">
        <w:t xml:space="preserve"> eller æsken til guldkorn, havregryn eller </w:t>
      </w:r>
      <w:proofErr w:type="spellStart"/>
      <w:r w:rsidR="00155B2D">
        <w:t>corn</w:t>
      </w:r>
      <w:proofErr w:type="spellEnd"/>
      <w:r w:rsidR="00155B2D">
        <w:t xml:space="preserve"> </w:t>
      </w:r>
      <w:proofErr w:type="spellStart"/>
      <w:r w:rsidR="00155B2D">
        <w:t>flakes</w:t>
      </w:r>
      <w:proofErr w:type="spellEnd"/>
      <w:r w:rsidR="00155B2D">
        <w:t xml:space="preserve"> er lavet af pap</w:t>
      </w:r>
      <w:r>
        <w:t xml:space="preserve">. </w:t>
      </w:r>
      <w:r w:rsidR="00C46F33">
        <w:t xml:space="preserve">Men når </w:t>
      </w:r>
      <w:r>
        <w:t>pap</w:t>
      </w:r>
      <w:r w:rsidR="00C46F33">
        <w:t xml:space="preserve">krus eller </w:t>
      </w:r>
      <w:r>
        <w:t>tallerkner</w:t>
      </w:r>
      <w:r w:rsidR="00C46F33">
        <w:t xml:space="preserve"> skal indeholde fedt eller væske, skal pap</w:t>
      </w:r>
      <w:r>
        <w:t>pet</w:t>
      </w:r>
      <w:r w:rsidR="00C46F33">
        <w:t xml:space="preserve"> </w:t>
      </w:r>
      <w:r w:rsidR="003F4613">
        <w:t>forstær</w:t>
      </w:r>
      <w:r>
        <w:t>kes af en tynd plastikfilm. Pap</w:t>
      </w:r>
      <w:r w:rsidR="003F4613">
        <w:t>, der har været i kontakt med fedt og væsker, kan ikke genanvendes, fordi plasti</w:t>
      </w:r>
      <w:r w:rsidR="00FD0AB2">
        <w:t>kfilmen ikke kan skilles fra pappet</w:t>
      </w:r>
      <w:r w:rsidR="003F4613">
        <w:t xml:space="preserve"> på behandlingsanlægget. Vi bruger også </w:t>
      </w:r>
      <w:r w:rsidR="00FD0AB2">
        <w:t xml:space="preserve">pap i form af karton til klippe/klistre i </w:t>
      </w:r>
      <w:proofErr w:type="spellStart"/>
      <w:r w:rsidR="00FD0AB2">
        <w:t>kreaværkstederne</w:t>
      </w:r>
      <w:proofErr w:type="spellEnd"/>
      <w:r w:rsidR="00FD0AB2">
        <w:t xml:space="preserve"> til påske- og julepynt.</w:t>
      </w:r>
      <w:r w:rsidR="003F4613">
        <w:t xml:space="preserve"> </w:t>
      </w:r>
      <w:r w:rsidR="00FD0AB2">
        <w:t>Nogle</w:t>
      </w:r>
      <w:r w:rsidR="003F4613">
        <w:t xml:space="preserve"> </w:t>
      </w:r>
      <w:r w:rsidR="00FD0AB2">
        <w:t>juleklip kan i</w:t>
      </w:r>
      <w:r w:rsidR="003F4613">
        <w:t xml:space="preserve">kke genanvendes, fordi </w:t>
      </w:r>
      <w:r w:rsidR="00FD0AB2">
        <w:t>det</w:t>
      </w:r>
      <w:r w:rsidR="003F4613">
        <w:t xml:space="preserve"> ofte er belagt med folier eller </w:t>
      </w:r>
      <w:proofErr w:type="spellStart"/>
      <w:r w:rsidR="003F4613">
        <w:t>plastikfillm</w:t>
      </w:r>
      <w:proofErr w:type="spellEnd"/>
      <w:r w:rsidR="003F4613">
        <w:t>.</w:t>
      </w:r>
      <w:r w:rsidR="00FD0AB2">
        <w:t xml:space="preserve"> Rene kartonrester fra </w:t>
      </w:r>
      <w:proofErr w:type="spellStart"/>
      <w:r w:rsidR="00FD0AB2">
        <w:t>kreaværkstæderne</w:t>
      </w:r>
      <w:proofErr w:type="spellEnd"/>
      <w:r w:rsidR="00FD0AB2">
        <w:t xml:space="preserve"> kan genanvendes som pap.</w:t>
      </w:r>
    </w:p>
    <w:p w:rsidR="003F4613" w:rsidRDefault="003F4613" w:rsidP="00427568"/>
    <w:p w:rsidR="003F4613" w:rsidRDefault="003F4613" w:rsidP="00427568">
      <w:r>
        <w:t xml:space="preserve">Størstedelen af pap, der skal sorteres hos jer, er </w:t>
      </w:r>
      <w:r w:rsidR="00FD0AB2">
        <w:t>fra vareleveringer. Er emballagerne rene og tørre, er det</w:t>
      </w:r>
      <w:r w:rsidR="002D025F">
        <w:t xml:space="preserve"> </w:t>
      </w:r>
      <w:r w:rsidR="00077101">
        <w:t>godt</w:t>
      </w:r>
      <w:r w:rsidR="002D025F">
        <w:t xml:space="preserve"> at genanvende.</w:t>
      </w:r>
    </w:p>
    <w:p w:rsidR="00B36FEE" w:rsidRDefault="00B36FEE" w:rsidP="00427568"/>
    <w:p w:rsidR="00B36FEE" w:rsidRDefault="00B36FEE" w:rsidP="00B36FEE">
      <w:pPr>
        <w:rPr>
          <w:b/>
        </w:rPr>
      </w:pPr>
      <w:r w:rsidRPr="005F415E">
        <w:rPr>
          <w:b/>
        </w:rPr>
        <w:t xml:space="preserve">Hvad </w:t>
      </w:r>
      <w:r>
        <w:rPr>
          <w:b/>
        </w:rPr>
        <w:t xml:space="preserve">sker der med </w:t>
      </w:r>
      <w:r w:rsidR="00A11CEE">
        <w:rPr>
          <w:b/>
        </w:rPr>
        <w:t>pappet</w:t>
      </w:r>
      <w:r>
        <w:rPr>
          <w:b/>
        </w:rPr>
        <w:t>, når det hentes hos jer?</w:t>
      </w:r>
    </w:p>
    <w:p w:rsidR="00B36FEE" w:rsidRDefault="00B36FEE" w:rsidP="00B36FEE">
      <w:r>
        <w:t>Skraldemæn</w:t>
      </w:r>
      <w:r w:rsidR="001A74E8">
        <w:t>dene henter jeres sorterede pap</w:t>
      </w:r>
      <w:r>
        <w:t xml:space="preserve"> fra affaldsg</w:t>
      </w:r>
      <w:r w:rsidR="001A74E8">
        <w:t>ården. I skraldebilen mases pappet</w:t>
      </w:r>
      <w:r>
        <w:t xml:space="preserve"> sammen, så der kan være rigtig meget </w:t>
      </w:r>
      <w:r w:rsidR="00225E16">
        <w:t>pap</w:t>
      </w:r>
      <w:r>
        <w:t xml:space="preserve"> i én bil. Når skraldebilen er fuld, køres pap</w:t>
      </w:r>
      <w:r w:rsidR="00225E16">
        <w:t>pet</w:t>
      </w:r>
      <w:r>
        <w:t xml:space="preserve"> til et </w:t>
      </w:r>
      <w:proofErr w:type="spellStart"/>
      <w:r>
        <w:t>omlasteranlæg</w:t>
      </w:r>
      <w:proofErr w:type="spellEnd"/>
      <w:r>
        <w:t>, hvor det grovsorteres</w:t>
      </w:r>
      <w:r w:rsidR="00932C5D">
        <w:t>,</w:t>
      </w:r>
      <w:r w:rsidR="00C00EF4">
        <w:t xml:space="preserve"> balles</w:t>
      </w:r>
      <w:r>
        <w:t xml:space="preserve"> og køres til Stena </w:t>
      </w:r>
      <w:proofErr w:type="spellStart"/>
      <w:r>
        <w:t>Recycling</w:t>
      </w:r>
      <w:proofErr w:type="spellEnd"/>
      <w:r>
        <w:t xml:space="preserve"> i </w:t>
      </w:r>
      <w:r w:rsidR="00225E16">
        <w:t>Brøndby</w:t>
      </w:r>
      <w:r>
        <w:t xml:space="preserve">. Her bliver </w:t>
      </w:r>
      <w:r w:rsidR="00225E16">
        <w:t>pappet</w:t>
      </w:r>
      <w:r>
        <w:t>, der er egnet til genanvendelse, hovedsageligt eksporteret til papfabrikker i Sverige. I Sverige frasorteres uønskede materialer og paptyper, der ikke kan genanvendes. Ca. 95 % af det samlede papir blandes med vand til en masse, der kaldes pulp. Pulpen renses for clips og</w:t>
      </w:r>
      <w:r w:rsidR="00C00EF4">
        <w:t xml:space="preserve"> tape og</w:t>
      </w:r>
      <w:r>
        <w:t xml:space="preserve"> der bruges kemikalier til at rense pulpen for lim.</w:t>
      </w:r>
      <w:r w:rsidR="00576F52">
        <w:t xml:space="preserve"> Efterfølgende </w:t>
      </w:r>
      <w:r w:rsidR="00276F95">
        <w:t xml:space="preserve">lægges </w:t>
      </w:r>
      <w:proofErr w:type="spellStart"/>
      <w:r w:rsidR="00C00EF4">
        <w:t>pap</w:t>
      </w:r>
      <w:r w:rsidR="00576F52">
        <w:t>massen</w:t>
      </w:r>
      <w:proofErr w:type="spellEnd"/>
      <w:r w:rsidR="00576F52">
        <w:t xml:space="preserve"> (pulpen)</w:t>
      </w:r>
      <w:r w:rsidR="00276F95">
        <w:t xml:space="preserve"> på et rullebånd, hvor vandet presses ud af </w:t>
      </w:r>
      <w:r w:rsidR="00C00EF4">
        <w:t>pappet</w:t>
      </w:r>
      <w:r w:rsidR="00276F95">
        <w:t xml:space="preserve"> og bliver behandlet med stivelse og andre stoffer, der jævner og stiver overfladen af. </w:t>
      </w:r>
      <w:r w:rsidR="00C00EF4">
        <w:t xml:space="preserve">Pappet </w:t>
      </w:r>
      <w:r w:rsidR="00276F95">
        <w:t xml:space="preserve">tørres, hvorefter det skæres </w:t>
      </w:r>
      <w:r w:rsidR="00C00EF4">
        <w:t>ud til papemballager</w:t>
      </w:r>
      <w:r w:rsidR="00276F95">
        <w:t>.</w:t>
      </w:r>
    </w:p>
    <w:p w:rsidR="00276F95" w:rsidRDefault="00276F95" w:rsidP="00B36FEE"/>
    <w:p w:rsidR="008058AF" w:rsidRDefault="008058AF" w:rsidP="00427568">
      <w:pPr>
        <w:rPr>
          <w:b/>
        </w:rPr>
      </w:pPr>
    </w:p>
    <w:p w:rsidR="00B36FEE" w:rsidRDefault="009C03D9" w:rsidP="00427568">
      <w:pPr>
        <w:rPr>
          <w:b/>
        </w:rPr>
      </w:pPr>
      <w:r>
        <w:rPr>
          <w:b/>
        </w:rPr>
        <w:t xml:space="preserve">Kan </w:t>
      </w:r>
      <w:r w:rsidR="00A11CEE">
        <w:rPr>
          <w:b/>
        </w:rPr>
        <w:t>pap</w:t>
      </w:r>
      <w:r>
        <w:rPr>
          <w:b/>
        </w:rPr>
        <w:t xml:space="preserve"> genanvendes </w:t>
      </w:r>
      <w:r w:rsidR="00E070C2">
        <w:rPr>
          <w:b/>
        </w:rPr>
        <w:t>forevig</w:t>
      </w:r>
      <w:r>
        <w:rPr>
          <w:b/>
        </w:rPr>
        <w:t>?</w:t>
      </w:r>
    </w:p>
    <w:p w:rsidR="00BD0689" w:rsidRPr="00F91A4F" w:rsidRDefault="009C03D9" w:rsidP="00F91A4F">
      <w:r>
        <w:t xml:space="preserve">I takt med at </w:t>
      </w:r>
      <w:r w:rsidR="008058AF">
        <w:t>pappet</w:t>
      </w:r>
      <w:r>
        <w:t xml:space="preserve"> bliver genanvende igen og igen, bliver træfibrene kortere og kortere. Derfor bliver det sværere og sværere at lave </w:t>
      </w:r>
      <w:r w:rsidR="008058AF">
        <w:t>pap</w:t>
      </w:r>
      <w:r>
        <w:t xml:space="preserve"> af samme kvalitet igen og igen. </w:t>
      </w:r>
      <w:r w:rsidR="008058AF">
        <w:t xml:space="preserve">Pap </w:t>
      </w:r>
      <w:r>
        <w:t xml:space="preserve">til genanvendelse inddeles efter hvor </w:t>
      </w:r>
      <w:r w:rsidR="008058AF">
        <w:t>lange træfibrene er.</w:t>
      </w:r>
      <w:r w:rsidR="004F0DA0">
        <w:t xml:space="preserve"> Pap kan genanvendes 7-10 gange.</w:t>
      </w:r>
    </w:p>
    <w:sectPr w:rsidR="00BD0689" w:rsidRPr="00F91A4F" w:rsidSect="00337EC7">
      <w:headerReference w:type="default" r:id="rId10"/>
      <w:footerReference w:type="default" r:id="rId11"/>
      <w:footerReference w:type="first" r:id="rId12"/>
      <w:pgSz w:w="11906" w:h="16838" w:code="9"/>
      <w:pgMar w:top="1985" w:right="3119" w:bottom="567" w:left="1134" w:header="567"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15E" w:rsidRDefault="005F415E" w:rsidP="005F415E">
      <w:pPr>
        <w:spacing w:line="240" w:lineRule="auto"/>
      </w:pPr>
      <w:r>
        <w:separator/>
      </w:r>
    </w:p>
  </w:endnote>
  <w:endnote w:type="continuationSeparator" w:id="0">
    <w:p w:rsidR="005F415E" w:rsidRDefault="005F415E" w:rsidP="005F41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F6A" w:rsidRPr="00904B01" w:rsidRDefault="005F415E" w:rsidP="0015112A">
    <w:pPr>
      <w:pStyle w:val="Sidefod"/>
    </w:pPr>
    <w:r w:rsidRPr="00904B01">
      <w:t xml:space="preserve">Side </w:t>
    </w:r>
    <w:r w:rsidRPr="00904B01">
      <w:fldChar w:fldCharType="begin"/>
    </w:r>
    <w:r w:rsidRPr="00904B01">
      <w:instrText xml:space="preserve"> PAGE </w:instrText>
    </w:r>
    <w:r w:rsidRPr="00904B01">
      <w:fldChar w:fldCharType="separate"/>
    </w:r>
    <w:r w:rsidR="00410FF8">
      <w:rPr>
        <w:noProof/>
      </w:rPr>
      <w:t>2</w:t>
    </w:r>
    <w:r w:rsidRPr="00904B01">
      <w:fldChar w:fldCharType="end"/>
    </w:r>
    <w:r w:rsidRPr="00904B01">
      <w:t xml:space="preserve"> af </w:t>
    </w:r>
    <w:r w:rsidR="00961321">
      <w:rPr>
        <w:noProof/>
      </w:rPr>
      <w:fldChar w:fldCharType="begin"/>
    </w:r>
    <w:r w:rsidR="00961321">
      <w:rPr>
        <w:noProof/>
      </w:rPr>
      <w:instrText xml:space="preserve"> NUMPAGES </w:instrText>
    </w:r>
    <w:r w:rsidR="00961321">
      <w:rPr>
        <w:noProof/>
      </w:rPr>
      <w:fldChar w:fldCharType="separate"/>
    </w:r>
    <w:r w:rsidR="00410FF8">
      <w:rPr>
        <w:noProof/>
      </w:rPr>
      <w:t>3</w:t>
    </w:r>
    <w:r w:rsidR="00961321">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F6A" w:rsidRPr="0015112A" w:rsidRDefault="005F415E" w:rsidP="0015112A">
    <w:pPr>
      <w:pStyle w:val="Sidefod"/>
      <w:rPr>
        <w:sz w:val="16"/>
        <w:szCs w:val="16"/>
      </w:rPr>
    </w:pPr>
    <w:r w:rsidRPr="0015112A">
      <w:rPr>
        <w:sz w:val="16"/>
        <w:szCs w:val="16"/>
      </w:rPr>
      <w:t xml:space="preserve">Rådhuset </w:t>
    </w:r>
    <w:r w:rsidRPr="0015112A">
      <w:rPr>
        <w:sz w:val="12"/>
        <w:szCs w:val="12"/>
      </w:rPr>
      <w:t>•</w:t>
    </w:r>
    <w:r w:rsidRPr="0015112A">
      <w:rPr>
        <w:sz w:val="16"/>
        <w:szCs w:val="16"/>
      </w:rPr>
      <w:t xml:space="preserve"> Egeva</w:t>
    </w:r>
    <w:r w:rsidRPr="0015112A">
      <w:rPr>
        <w:noProof/>
        <w:sz w:val="16"/>
        <w:szCs w:val="16"/>
        <w:lang w:eastAsia="da-DK"/>
      </w:rPr>
      <w:drawing>
        <wp:anchor distT="0" distB="0" distL="114300" distR="114300" simplePos="0" relativeHeight="251659264" behindDoc="0" locked="1" layoutInCell="0" allowOverlap="1" wp14:anchorId="796B16A3" wp14:editId="1C505F82">
          <wp:simplePos x="0" y="0"/>
          <wp:positionH relativeFrom="page">
            <wp:posOffset>5775325</wp:posOffset>
          </wp:positionH>
          <wp:positionV relativeFrom="page">
            <wp:posOffset>9829165</wp:posOffset>
          </wp:positionV>
          <wp:extent cx="1238250" cy="309880"/>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kommune_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309880"/>
                  </a:xfrm>
                  <a:prstGeom prst="rect">
                    <a:avLst/>
                  </a:prstGeom>
                  <a:noFill/>
                </pic:spPr>
              </pic:pic>
            </a:graphicData>
          </a:graphic>
          <wp14:sizeRelH relativeFrom="page">
            <wp14:pctWidth>0</wp14:pctWidth>
          </wp14:sizeRelH>
          <wp14:sizeRelV relativeFrom="page">
            <wp14:pctHeight>0</wp14:pctHeight>
          </wp14:sizeRelV>
        </wp:anchor>
      </w:drawing>
    </w:r>
    <w:r w:rsidRPr="0015112A">
      <w:rPr>
        <w:sz w:val="16"/>
        <w:szCs w:val="16"/>
      </w:rPr>
      <w:t xml:space="preserve">ngen 3 B </w:t>
    </w:r>
    <w:r w:rsidRPr="0015112A">
      <w:rPr>
        <w:sz w:val="12"/>
        <w:szCs w:val="12"/>
      </w:rPr>
      <w:t>•</w:t>
    </w:r>
    <w:r w:rsidRPr="0015112A">
      <w:rPr>
        <w:sz w:val="16"/>
        <w:szCs w:val="16"/>
      </w:rPr>
      <w:t xml:space="preserve"> DK-2980 Kokkedal </w:t>
    </w:r>
    <w:r w:rsidRPr="0015112A">
      <w:rPr>
        <w:sz w:val="12"/>
        <w:szCs w:val="12"/>
      </w:rPr>
      <w:t>•</w:t>
    </w:r>
    <w:r w:rsidRPr="0015112A">
      <w:rPr>
        <w:sz w:val="16"/>
        <w:szCs w:val="16"/>
      </w:rPr>
      <w:t xml:space="preserve"> Telefon 72 56 50 00 </w:t>
    </w:r>
    <w:r w:rsidRPr="0015112A">
      <w:rPr>
        <w:sz w:val="12"/>
        <w:szCs w:val="12"/>
      </w:rPr>
      <w:t>•</w:t>
    </w:r>
    <w:r w:rsidRPr="0015112A">
      <w:rPr>
        <w:sz w:val="16"/>
        <w:szCs w:val="16"/>
      </w:rPr>
      <w:t xml:space="preserve"> fredensborg@fredensborg.dk </w:t>
    </w:r>
    <w:r w:rsidRPr="0015112A">
      <w:rPr>
        <w:sz w:val="12"/>
        <w:szCs w:val="12"/>
      </w:rPr>
      <w:t>•</w:t>
    </w:r>
    <w:r w:rsidRPr="0015112A">
      <w:rPr>
        <w:sz w:val="16"/>
        <w:szCs w:val="16"/>
      </w:rPr>
      <w:t xml:space="preserve"> www.fredensborg.dk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15E" w:rsidRDefault="005F415E" w:rsidP="005F415E">
      <w:pPr>
        <w:spacing w:line="240" w:lineRule="auto"/>
      </w:pPr>
      <w:r>
        <w:separator/>
      </w:r>
    </w:p>
  </w:footnote>
  <w:footnote w:type="continuationSeparator" w:id="0">
    <w:p w:rsidR="005F415E" w:rsidRDefault="005F415E" w:rsidP="005F41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15E" w:rsidRDefault="004C684B">
    <w:pPr>
      <w:pStyle w:val="Sidehoved"/>
    </w:pPr>
    <w:r>
      <w:rPr>
        <w:noProof/>
        <w:sz w:val="28"/>
        <w:szCs w:val="28"/>
        <w:lang w:eastAsia="da-DK"/>
      </w:rPr>
      <w:drawing>
        <wp:anchor distT="0" distB="0" distL="114300" distR="114300" simplePos="0" relativeHeight="251663360" behindDoc="0" locked="0" layoutInCell="1" allowOverlap="1" wp14:anchorId="065BD233" wp14:editId="0B9BAAFF">
          <wp:simplePos x="0" y="0"/>
          <wp:positionH relativeFrom="margin">
            <wp:align>left</wp:align>
          </wp:positionH>
          <wp:positionV relativeFrom="paragraph">
            <wp:posOffset>116205</wp:posOffset>
          </wp:positionV>
          <wp:extent cx="646430" cy="646430"/>
          <wp:effectExtent l="0" t="0" r="1270" b="127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a:reflection endPos="0" dist="50800" dir="5400000" sy="-100000" algn="bl" rotWithShape="0"/>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DA9AF4D"/>
    <w:multiLevelType w:val="hybridMultilevel"/>
    <w:tmpl w:val="2B55D7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7B68EAAC"/>
    <w:lvl w:ilvl="0">
      <w:start w:val="1"/>
      <w:numFmt w:val="decimal"/>
      <w:pStyle w:val="Opstilling-talellerbogst"/>
      <w:lvlText w:val="%1."/>
      <w:lvlJc w:val="left"/>
      <w:pPr>
        <w:tabs>
          <w:tab w:val="num" w:pos="360"/>
        </w:tabs>
        <w:ind w:left="360" w:hanging="360"/>
      </w:pPr>
    </w:lvl>
  </w:abstractNum>
  <w:abstractNum w:abstractNumId="2" w15:restartNumberingAfterBreak="0">
    <w:nsid w:val="FFFFFF89"/>
    <w:multiLevelType w:val="singleLevel"/>
    <w:tmpl w:val="7C566960"/>
    <w:lvl w:ilvl="0">
      <w:start w:val="1"/>
      <w:numFmt w:val="bullet"/>
      <w:pStyle w:val="Opstilling-punkttegn"/>
      <w:lvlText w:val=""/>
      <w:lvlJc w:val="left"/>
      <w:pPr>
        <w:tabs>
          <w:tab w:val="num" w:pos="360"/>
        </w:tabs>
        <w:ind w:left="360" w:hanging="360"/>
      </w:pPr>
      <w:rPr>
        <w:rFonts w:ascii="Symbol" w:hAnsi="Symbol" w:hint="default"/>
      </w:rPr>
    </w:lvl>
  </w:abstractNum>
  <w:abstractNum w:abstractNumId="3" w15:restartNumberingAfterBreak="0">
    <w:nsid w:val="0A0D518C"/>
    <w:multiLevelType w:val="hybridMultilevel"/>
    <w:tmpl w:val="59CC57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E5F"/>
    <w:rsid w:val="00077101"/>
    <w:rsid w:val="00155B2D"/>
    <w:rsid w:val="00157BD4"/>
    <w:rsid w:val="00164393"/>
    <w:rsid w:val="001A74E8"/>
    <w:rsid w:val="00225E16"/>
    <w:rsid w:val="00276F95"/>
    <w:rsid w:val="002D025F"/>
    <w:rsid w:val="00337EC7"/>
    <w:rsid w:val="003F4613"/>
    <w:rsid w:val="00410FF8"/>
    <w:rsid w:val="00427568"/>
    <w:rsid w:val="00493F66"/>
    <w:rsid w:val="004C684B"/>
    <w:rsid w:val="004C719D"/>
    <w:rsid w:val="004D6F46"/>
    <w:rsid w:val="004F0DA0"/>
    <w:rsid w:val="00576F52"/>
    <w:rsid w:val="005F415E"/>
    <w:rsid w:val="00617685"/>
    <w:rsid w:val="0066649F"/>
    <w:rsid w:val="006C2E5F"/>
    <w:rsid w:val="006C4403"/>
    <w:rsid w:val="008058AF"/>
    <w:rsid w:val="008B1F02"/>
    <w:rsid w:val="00932C5D"/>
    <w:rsid w:val="00961321"/>
    <w:rsid w:val="0097715D"/>
    <w:rsid w:val="009C03D9"/>
    <w:rsid w:val="00A11CEE"/>
    <w:rsid w:val="00A73772"/>
    <w:rsid w:val="00AE5DA6"/>
    <w:rsid w:val="00B36FEE"/>
    <w:rsid w:val="00C00EF4"/>
    <w:rsid w:val="00C46F33"/>
    <w:rsid w:val="00C67E14"/>
    <w:rsid w:val="00DE028F"/>
    <w:rsid w:val="00E070C2"/>
    <w:rsid w:val="00E74FE8"/>
    <w:rsid w:val="00EB7727"/>
    <w:rsid w:val="00F052F9"/>
    <w:rsid w:val="00F2737D"/>
    <w:rsid w:val="00F91A4F"/>
    <w:rsid w:val="00FD0A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FC18D1F1-E1EE-421B-B9F6-21B750786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E5F"/>
    <w:pPr>
      <w:spacing w:after="0" w:line="360" w:lineRule="auto"/>
    </w:pPr>
    <w:rPr>
      <w:rFonts w:ascii="Verdana" w:hAnsi="Verdana"/>
      <w:sz w:val="18"/>
      <w:szCs w:val="18"/>
    </w:rPr>
  </w:style>
  <w:style w:type="paragraph" w:styleId="Overskrift1">
    <w:name w:val="heading 1"/>
    <w:basedOn w:val="Normal"/>
    <w:next w:val="Normal"/>
    <w:link w:val="Overskrift1Tegn"/>
    <w:uiPriority w:val="9"/>
    <w:qFormat/>
    <w:rsid w:val="005F415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5F415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5F415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5F415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unhideWhenUsed/>
    <w:rsid w:val="006C2E5F"/>
    <w:pPr>
      <w:spacing w:line="240" w:lineRule="auto"/>
      <w:ind w:right="-2553"/>
    </w:pPr>
    <w:rPr>
      <w:rFonts w:cs="Arial"/>
    </w:rPr>
  </w:style>
  <w:style w:type="character" w:customStyle="1" w:styleId="SidefodTegn">
    <w:name w:val="Sidefod Tegn"/>
    <w:basedOn w:val="Standardskrifttypeiafsnit"/>
    <w:link w:val="Sidefod"/>
    <w:uiPriority w:val="99"/>
    <w:rsid w:val="006C2E5F"/>
    <w:rPr>
      <w:rFonts w:ascii="Verdana" w:hAnsi="Verdana" w:cs="Arial"/>
      <w:sz w:val="18"/>
      <w:szCs w:val="18"/>
    </w:rPr>
  </w:style>
  <w:style w:type="paragraph" w:customStyle="1" w:styleId="Default">
    <w:name w:val="Default"/>
    <w:rsid w:val="00A73772"/>
    <w:pPr>
      <w:autoSpaceDE w:val="0"/>
      <w:autoSpaceDN w:val="0"/>
      <w:adjustRightInd w:val="0"/>
      <w:spacing w:after="0" w:line="240" w:lineRule="auto"/>
    </w:pPr>
    <w:rPr>
      <w:rFonts w:ascii="Times New Roman" w:hAnsi="Times New Roman" w:cs="Times New Roman"/>
      <w:color w:val="000000"/>
      <w:sz w:val="24"/>
      <w:szCs w:val="24"/>
    </w:rPr>
  </w:style>
  <w:style w:type="table" w:styleId="Tabel-Gitter">
    <w:name w:val="Table Grid"/>
    <w:basedOn w:val="Tabel-Normal"/>
    <w:uiPriority w:val="39"/>
    <w:rsid w:val="00A73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73772"/>
    <w:pPr>
      <w:ind w:left="720"/>
      <w:contextualSpacing/>
    </w:pPr>
  </w:style>
  <w:style w:type="paragraph" w:styleId="Sidehoved">
    <w:name w:val="header"/>
    <w:basedOn w:val="Normal"/>
    <w:link w:val="SidehovedTegn"/>
    <w:uiPriority w:val="99"/>
    <w:unhideWhenUsed/>
    <w:rsid w:val="005F415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5F415E"/>
    <w:rPr>
      <w:rFonts w:ascii="Verdana" w:hAnsi="Verdana"/>
      <w:sz w:val="18"/>
      <w:szCs w:val="18"/>
    </w:rPr>
  </w:style>
  <w:style w:type="paragraph" w:styleId="Opstilling-punkttegn">
    <w:name w:val="List Bullet"/>
    <w:basedOn w:val="Normal"/>
    <w:uiPriority w:val="99"/>
    <w:semiHidden/>
    <w:unhideWhenUsed/>
    <w:rsid w:val="005F415E"/>
    <w:pPr>
      <w:numPr>
        <w:numId w:val="3"/>
      </w:numPr>
      <w:contextualSpacing/>
    </w:pPr>
  </w:style>
  <w:style w:type="paragraph" w:styleId="Opstilling-talellerbogst">
    <w:name w:val="List Number"/>
    <w:basedOn w:val="Normal"/>
    <w:uiPriority w:val="99"/>
    <w:semiHidden/>
    <w:unhideWhenUsed/>
    <w:rsid w:val="005F415E"/>
    <w:pPr>
      <w:numPr>
        <w:numId w:val="4"/>
      </w:numPr>
      <w:contextualSpacing/>
    </w:pPr>
  </w:style>
  <w:style w:type="character" w:customStyle="1" w:styleId="Overskrift1Tegn">
    <w:name w:val="Overskrift 1 Tegn"/>
    <w:basedOn w:val="Standardskrifttypeiafsnit"/>
    <w:link w:val="Overskrift1"/>
    <w:uiPriority w:val="9"/>
    <w:rsid w:val="005F415E"/>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typeiafsnit"/>
    <w:link w:val="Overskrift2"/>
    <w:uiPriority w:val="9"/>
    <w:semiHidden/>
    <w:rsid w:val="005F415E"/>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typeiafsnit"/>
    <w:link w:val="Overskrift3"/>
    <w:uiPriority w:val="9"/>
    <w:semiHidden/>
    <w:rsid w:val="005F415E"/>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typeiafsnit"/>
    <w:link w:val="Overskrift4"/>
    <w:uiPriority w:val="9"/>
    <w:semiHidden/>
    <w:rsid w:val="005F415E"/>
    <w:rPr>
      <w:rFonts w:asciiTheme="majorHAnsi" w:eastAsiaTheme="majorEastAsia" w:hAnsiTheme="majorHAnsi" w:cstheme="majorBidi"/>
      <w:i/>
      <w:iCs/>
      <w:color w:val="2E74B5" w:themeColor="accent1" w:themeShade="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44893496</Template>
  <TotalTime>109</TotalTime>
  <Pages>3</Pages>
  <Words>542</Words>
  <Characters>3310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Fredensborg Kommune</Company>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Sommer Hansen Pflug</dc:creator>
  <cp:keywords/>
  <dc:description/>
  <cp:lastModifiedBy>Sofie Sommer Hansen Pflug</cp:lastModifiedBy>
  <cp:revision>18</cp:revision>
  <dcterms:created xsi:type="dcterms:W3CDTF">2021-06-25T14:06:00Z</dcterms:created>
  <dcterms:modified xsi:type="dcterms:W3CDTF">2021-07-12T13:01:00Z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{0A60005F-1CF7-44D0-8C55-A695C44990B0}</vt:lpwstr>
  </property>
</Properties>
</file>